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3E" w:rsidRPr="00390C9B" w:rsidRDefault="00EF593E" w:rsidP="00541B32">
      <w:pPr>
        <w:rPr>
          <w:i/>
          <w:iCs/>
          <w:sz w:val="29"/>
          <w:szCs w:val="29"/>
        </w:rPr>
      </w:pPr>
      <w:bookmarkStart w:id="0" w:name="_GoBack"/>
      <w:bookmarkEnd w:id="0"/>
      <w:r w:rsidRPr="00390C9B">
        <w:rPr>
          <w:i/>
          <w:iCs/>
          <w:sz w:val="29"/>
          <w:szCs w:val="29"/>
        </w:rPr>
        <w:t>Примерн</w:t>
      </w:r>
      <w:r>
        <w:rPr>
          <w:i/>
          <w:iCs/>
          <w:sz w:val="29"/>
          <w:szCs w:val="29"/>
        </w:rPr>
        <w:t>ая</w:t>
      </w:r>
      <w:r w:rsidRPr="00390C9B">
        <w:rPr>
          <w:i/>
          <w:iCs/>
          <w:sz w:val="29"/>
          <w:szCs w:val="29"/>
        </w:rPr>
        <w:t xml:space="preserve"> </w:t>
      </w:r>
      <w:r>
        <w:rPr>
          <w:i/>
          <w:iCs/>
          <w:sz w:val="29"/>
          <w:szCs w:val="29"/>
        </w:rPr>
        <w:t>форма</w:t>
      </w:r>
      <w:r w:rsidRPr="00390C9B">
        <w:rPr>
          <w:i/>
          <w:iCs/>
          <w:sz w:val="29"/>
          <w:szCs w:val="29"/>
        </w:rPr>
        <w:t xml:space="preserve"> запроса о предоставлении</w:t>
      </w:r>
    </w:p>
    <w:p w:rsidR="00EF593E" w:rsidRPr="00390C9B" w:rsidRDefault="00EF593E" w:rsidP="00541B32">
      <w:pPr>
        <w:rPr>
          <w:i/>
          <w:iCs/>
          <w:sz w:val="29"/>
          <w:szCs w:val="29"/>
        </w:rPr>
      </w:pPr>
      <w:r w:rsidRPr="00390C9B">
        <w:rPr>
          <w:i/>
          <w:iCs/>
          <w:sz w:val="29"/>
          <w:szCs w:val="29"/>
        </w:rPr>
        <w:t>информ</w:t>
      </w:r>
      <w:r>
        <w:rPr>
          <w:i/>
          <w:iCs/>
          <w:sz w:val="29"/>
          <w:szCs w:val="29"/>
        </w:rPr>
        <w:t>ации из ЕГР для юридических лиц</w:t>
      </w:r>
    </w:p>
    <w:p w:rsidR="00EF593E" w:rsidRDefault="00EF593E" w:rsidP="00541B32">
      <w:pPr>
        <w:jc w:val="both"/>
        <w:rPr>
          <w:b/>
          <w:bCs/>
          <w:sz w:val="29"/>
          <w:szCs w:val="29"/>
        </w:rPr>
      </w:pPr>
    </w:p>
    <w:p w:rsidR="00EF593E" w:rsidRPr="00CE502C" w:rsidRDefault="00EF593E" w:rsidP="00C70CD1">
      <w:pPr>
        <w:jc w:val="center"/>
        <w:rPr>
          <w:b/>
          <w:bCs/>
          <w:sz w:val="29"/>
          <w:szCs w:val="29"/>
        </w:rPr>
      </w:pPr>
      <w:r w:rsidRPr="00CE502C">
        <w:rPr>
          <w:b/>
          <w:bCs/>
          <w:sz w:val="29"/>
          <w:szCs w:val="29"/>
        </w:rPr>
        <w:t>Оформляется на официальном бланке организации</w:t>
      </w:r>
    </w:p>
    <w:p w:rsidR="00EF593E" w:rsidRDefault="00EF593E" w:rsidP="00C70CD1">
      <w:pPr>
        <w:ind w:firstLine="4500"/>
        <w:rPr>
          <w:sz w:val="29"/>
          <w:szCs w:val="29"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EF593E" w:rsidRPr="00D34D72">
        <w:tc>
          <w:tcPr>
            <w:tcW w:w="4927" w:type="dxa"/>
          </w:tcPr>
          <w:p w:rsidR="00EF593E" w:rsidRPr="00D34D72" w:rsidRDefault="00EF593E" w:rsidP="00D34D72">
            <w:pPr>
              <w:spacing w:line="280" w:lineRule="exact"/>
              <w:jc w:val="both"/>
              <w:rPr>
                <w:sz w:val="29"/>
                <w:szCs w:val="29"/>
              </w:rPr>
            </w:pPr>
          </w:p>
        </w:tc>
        <w:tc>
          <w:tcPr>
            <w:tcW w:w="4927" w:type="dxa"/>
          </w:tcPr>
          <w:p w:rsidR="00EF593E" w:rsidRDefault="00EF593E" w:rsidP="00D34D72">
            <w:pPr>
              <w:spacing w:line="280" w:lineRule="exact"/>
              <w:jc w:val="both"/>
            </w:pPr>
            <w:r w:rsidRPr="00D34D72">
              <w:t xml:space="preserve">Министерство юстиции </w:t>
            </w:r>
          </w:p>
          <w:p w:rsidR="00EF593E" w:rsidRPr="00D34D72" w:rsidRDefault="00EF593E" w:rsidP="00D34D72">
            <w:pPr>
              <w:spacing w:line="280" w:lineRule="exact"/>
              <w:jc w:val="both"/>
            </w:pPr>
            <w:r>
              <w:t>Республики Бе</w:t>
            </w:r>
            <w:r w:rsidRPr="00D34D72">
              <w:t>ларусь</w:t>
            </w:r>
          </w:p>
        </w:tc>
      </w:tr>
    </w:tbl>
    <w:p w:rsidR="00EF593E" w:rsidRPr="00CE502C" w:rsidRDefault="00EF593E" w:rsidP="00390C9B">
      <w:pPr>
        <w:spacing w:line="280" w:lineRule="exact"/>
        <w:ind w:firstLine="6120"/>
        <w:jc w:val="both"/>
        <w:rPr>
          <w:sz w:val="29"/>
          <w:szCs w:val="29"/>
        </w:rPr>
      </w:pPr>
    </w:p>
    <w:p w:rsidR="00EF593E" w:rsidRPr="00CE502C" w:rsidRDefault="00EF593E" w:rsidP="00C70CD1">
      <w:pPr>
        <w:ind w:firstLine="4500"/>
        <w:rPr>
          <w:sz w:val="29"/>
          <w:szCs w:val="29"/>
        </w:rPr>
      </w:pPr>
    </w:p>
    <w:p w:rsidR="00EF593E" w:rsidRPr="00CE502C" w:rsidRDefault="00EF593E" w:rsidP="00C70CD1">
      <w:pPr>
        <w:jc w:val="center"/>
        <w:rPr>
          <w:sz w:val="29"/>
          <w:szCs w:val="29"/>
        </w:rPr>
      </w:pPr>
      <w:r w:rsidRPr="00CE502C">
        <w:rPr>
          <w:sz w:val="29"/>
          <w:szCs w:val="29"/>
        </w:rPr>
        <w:t>Запрос</w:t>
      </w:r>
    </w:p>
    <w:p w:rsidR="00EF593E" w:rsidRPr="00CE502C" w:rsidRDefault="00EF593E" w:rsidP="00C70CD1">
      <w:pPr>
        <w:rPr>
          <w:sz w:val="29"/>
          <w:szCs w:val="29"/>
        </w:rPr>
      </w:pPr>
    </w:p>
    <w:p w:rsidR="00EF593E" w:rsidRDefault="00EF593E" w:rsidP="00390C9B">
      <w:pPr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>_________________</w:t>
      </w:r>
      <w:r w:rsidRPr="00CE502C">
        <w:rPr>
          <w:sz w:val="29"/>
          <w:szCs w:val="29"/>
        </w:rPr>
        <w:t xml:space="preserve"> просит предоставить информацию из Единого государственного регистра юридических лиц и индивидуальных предпринимателей в отношении</w:t>
      </w:r>
      <w:r>
        <w:rPr>
          <w:sz w:val="29"/>
          <w:szCs w:val="29"/>
        </w:rPr>
        <w:t xml:space="preserve"> ___________________________*</w:t>
      </w:r>
      <w:r w:rsidRPr="00DF57D5">
        <w:rPr>
          <w:sz w:val="29"/>
          <w:szCs w:val="29"/>
        </w:rPr>
        <w:t>.</w:t>
      </w:r>
    </w:p>
    <w:p w:rsidR="00EF593E" w:rsidRDefault="00EF593E" w:rsidP="00390C9B">
      <w:pPr>
        <w:ind w:firstLine="720"/>
        <w:jc w:val="both"/>
        <w:rPr>
          <w:sz w:val="29"/>
          <w:szCs w:val="29"/>
        </w:rPr>
      </w:pPr>
    </w:p>
    <w:p w:rsidR="00EF593E" w:rsidRDefault="00EF593E" w:rsidP="00390C9B">
      <w:pPr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>Сведения необходимы для ___________________________________.</w:t>
      </w:r>
    </w:p>
    <w:p w:rsidR="00EF593E" w:rsidRPr="00390C9B" w:rsidRDefault="00EF593E" w:rsidP="00390C9B">
      <w:pPr>
        <w:ind w:left="4248" w:firstLine="720"/>
        <w:jc w:val="both"/>
        <w:rPr>
          <w:sz w:val="29"/>
          <w:szCs w:val="29"/>
        </w:rPr>
      </w:pPr>
      <w:r>
        <w:rPr>
          <w:sz w:val="18"/>
          <w:szCs w:val="18"/>
        </w:rPr>
        <w:t>у</w:t>
      </w:r>
      <w:r w:rsidRPr="00A8210B">
        <w:rPr>
          <w:sz w:val="18"/>
          <w:szCs w:val="18"/>
        </w:rPr>
        <w:t>казать цель</w:t>
      </w:r>
      <w:r>
        <w:rPr>
          <w:sz w:val="18"/>
          <w:szCs w:val="18"/>
        </w:rPr>
        <w:t xml:space="preserve"> использования информации</w:t>
      </w:r>
    </w:p>
    <w:p w:rsidR="00EF593E" w:rsidRPr="00CE502C" w:rsidRDefault="00EF593E" w:rsidP="00390C9B">
      <w:pPr>
        <w:ind w:firstLine="720"/>
        <w:jc w:val="both"/>
        <w:rPr>
          <w:sz w:val="29"/>
          <w:szCs w:val="29"/>
        </w:rPr>
      </w:pPr>
    </w:p>
    <w:p w:rsidR="00EF593E" w:rsidRPr="00382FA6" w:rsidRDefault="00EF593E" w:rsidP="00390C9B">
      <w:pPr>
        <w:ind w:firstLine="720"/>
        <w:jc w:val="both"/>
        <w:rPr>
          <w:sz w:val="29"/>
          <w:szCs w:val="29"/>
        </w:rPr>
      </w:pPr>
      <w:r w:rsidRPr="00382FA6">
        <w:rPr>
          <w:sz w:val="29"/>
          <w:szCs w:val="29"/>
        </w:rPr>
        <w:t xml:space="preserve">Ответ просим </w:t>
      </w:r>
      <w:r w:rsidRPr="00DF57D5">
        <w:rPr>
          <w:sz w:val="29"/>
          <w:szCs w:val="29"/>
        </w:rPr>
        <w:t>выдать на руки (отправить по почте).</w:t>
      </w:r>
    </w:p>
    <w:p w:rsidR="00EF593E" w:rsidRPr="00390C9B" w:rsidRDefault="00EF593E" w:rsidP="00390C9B">
      <w:pPr>
        <w:ind w:firstLine="720"/>
        <w:jc w:val="both"/>
        <w:rPr>
          <w:b/>
          <w:bCs/>
          <w:vertAlign w:val="superscript"/>
        </w:rPr>
      </w:pPr>
      <w:r w:rsidRPr="00146B1A">
        <w:tab/>
      </w:r>
      <w:r w:rsidRPr="00146B1A">
        <w:tab/>
      </w:r>
      <w:r w:rsidRPr="00146B1A">
        <w:tab/>
      </w:r>
      <w:r>
        <w:tab/>
      </w:r>
      <w:r>
        <w:tab/>
      </w:r>
      <w:r w:rsidRPr="00DF1E20">
        <w:rPr>
          <w:vertAlign w:val="superscript"/>
        </w:rPr>
        <w:t>(</w:t>
      </w:r>
      <w:r w:rsidRPr="00390C9B">
        <w:rPr>
          <w:vertAlign w:val="superscript"/>
        </w:rPr>
        <w:t>нужное подчеркнуть</w:t>
      </w:r>
      <w:r>
        <w:rPr>
          <w:vertAlign w:val="superscript"/>
        </w:rPr>
        <w:t>)</w:t>
      </w:r>
    </w:p>
    <w:p w:rsidR="00EF593E" w:rsidRPr="0072445D" w:rsidRDefault="00EF593E" w:rsidP="00C70CD1">
      <w:pPr>
        <w:ind w:firstLine="708"/>
        <w:jc w:val="both"/>
        <w:rPr>
          <w:sz w:val="29"/>
          <w:szCs w:val="29"/>
          <w:u w:val="single"/>
        </w:rPr>
      </w:pPr>
    </w:p>
    <w:p w:rsidR="00EF593E" w:rsidRPr="00CE502C" w:rsidRDefault="00EF593E" w:rsidP="0019412F">
      <w:pPr>
        <w:jc w:val="both"/>
        <w:rPr>
          <w:sz w:val="29"/>
          <w:szCs w:val="29"/>
        </w:rPr>
      </w:pPr>
      <w:r>
        <w:rPr>
          <w:sz w:val="29"/>
          <w:szCs w:val="29"/>
        </w:rPr>
        <w:t>Приложение: квитанция об у</w:t>
      </w:r>
      <w:r w:rsidRPr="00CE502C">
        <w:rPr>
          <w:sz w:val="29"/>
          <w:szCs w:val="29"/>
        </w:rPr>
        <w:t>плате госпошлины</w:t>
      </w:r>
      <w:r>
        <w:rPr>
          <w:sz w:val="29"/>
          <w:szCs w:val="29"/>
        </w:rPr>
        <w:t>**,</w:t>
      </w:r>
      <w:r w:rsidRPr="0019412F">
        <w:rPr>
          <w:sz w:val="29"/>
          <w:szCs w:val="29"/>
        </w:rPr>
        <w:t xml:space="preserve"> </w:t>
      </w:r>
      <w:r>
        <w:rPr>
          <w:sz w:val="29"/>
          <w:szCs w:val="29"/>
        </w:rPr>
        <w:t>за исключением случаев её уплаты посредством системы ЕРИП (№ операции (транзакции) в системе ЕРИП _________(при наличии)</w:t>
      </w:r>
      <w:r w:rsidRPr="00CE502C">
        <w:rPr>
          <w:sz w:val="29"/>
          <w:szCs w:val="29"/>
        </w:rPr>
        <w:t>.</w:t>
      </w:r>
    </w:p>
    <w:p w:rsidR="00EF593E" w:rsidRDefault="00EF593E" w:rsidP="00C70CD1">
      <w:pPr>
        <w:jc w:val="both"/>
        <w:rPr>
          <w:sz w:val="29"/>
          <w:szCs w:val="29"/>
        </w:rPr>
      </w:pPr>
    </w:p>
    <w:p w:rsidR="00EF593E" w:rsidRPr="00CE502C" w:rsidRDefault="00EF593E" w:rsidP="00C70CD1">
      <w:pPr>
        <w:jc w:val="both"/>
        <w:rPr>
          <w:sz w:val="29"/>
          <w:szCs w:val="29"/>
        </w:rPr>
      </w:pPr>
    </w:p>
    <w:p w:rsidR="00EF593E" w:rsidRPr="00CE502C" w:rsidRDefault="00EF593E" w:rsidP="00C70CD1">
      <w:pPr>
        <w:jc w:val="both"/>
        <w:rPr>
          <w:sz w:val="29"/>
          <w:szCs w:val="29"/>
        </w:rPr>
      </w:pPr>
      <w:r>
        <w:rPr>
          <w:sz w:val="29"/>
          <w:szCs w:val="29"/>
        </w:rPr>
        <w:t>Дата</w:t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</w:r>
      <w:r>
        <w:rPr>
          <w:sz w:val="29"/>
          <w:szCs w:val="29"/>
        </w:rPr>
        <w:tab/>
        <w:t xml:space="preserve">____________ </w:t>
      </w:r>
    </w:p>
    <w:p w:rsidR="00EF593E" w:rsidRDefault="00EF593E" w:rsidP="00C70CD1">
      <w:pPr>
        <w:ind w:firstLine="90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90C9B">
        <w:rPr>
          <w:sz w:val="20"/>
          <w:szCs w:val="20"/>
        </w:rPr>
        <w:t>подпись</w:t>
      </w:r>
      <w:r w:rsidRPr="00390C9B">
        <w:rPr>
          <w:sz w:val="20"/>
          <w:szCs w:val="20"/>
        </w:rPr>
        <w:tab/>
      </w:r>
      <w:r w:rsidRPr="00390C9B">
        <w:rPr>
          <w:sz w:val="20"/>
          <w:szCs w:val="20"/>
        </w:rPr>
        <w:tab/>
      </w:r>
    </w:p>
    <w:p w:rsidR="00EF593E" w:rsidRPr="00390C9B" w:rsidRDefault="00EF593E" w:rsidP="00C70CD1">
      <w:pPr>
        <w:ind w:firstLine="900"/>
        <w:jc w:val="both"/>
        <w:rPr>
          <w:sz w:val="20"/>
          <w:szCs w:val="20"/>
        </w:rPr>
      </w:pPr>
    </w:p>
    <w:p w:rsidR="00EF593E" w:rsidRPr="0066458D" w:rsidRDefault="00EF593E" w:rsidP="00C70CD1">
      <w:pPr>
        <w:jc w:val="both"/>
        <w:rPr>
          <w:b/>
          <w:bCs/>
          <w:sz w:val="22"/>
          <w:szCs w:val="22"/>
        </w:rPr>
      </w:pPr>
      <w:r w:rsidRPr="0066458D">
        <w:rPr>
          <w:b/>
          <w:bCs/>
          <w:sz w:val="22"/>
          <w:szCs w:val="22"/>
        </w:rPr>
        <w:t>______________________________________________________________________</w:t>
      </w:r>
    </w:p>
    <w:p w:rsidR="00EF593E" w:rsidRPr="0066458D" w:rsidRDefault="00EF593E" w:rsidP="006D5299">
      <w:pPr>
        <w:jc w:val="both"/>
        <w:rPr>
          <w:b/>
          <w:bCs/>
          <w:sz w:val="22"/>
          <w:szCs w:val="22"/>
        </w:rPr>
      </w:pPr>
      <w:r w:rsidRPr="0066458D">
        <w:rPr>
          <w:b/>
          <w:bCs/>
          <w:sz w:val="22"/>
          <w:szCs w:val="22"/>
        </w:rPr>
        <w:t>*</w:t>
      </w:r>
      <w:r>
        <w:rPr>
          <w:b/>
          <w:bCs/>
          <w:sz w:val="22"/>
          <w:szCs w:val="22"/>
        </w:rPr>
        <w:t xml:space="preserve"> </w:t>
      </w:r>
      <w:r w:rsidRPr="0066458D">
        <w:rPr>
          <w:b/>
          <w:bCs/>
          <w:sz w:val="22"/>
          <w:szCs w:val="22"/>
        </w:rPr>
        <w:t>при наличии дополнительных све</w:t>
      </w:r>
      <w:r>
        <w:rPr>
          <w:b/>
          <w:bCs/>
          <w:sz w:val="22"/>
          <w:szCs w:val="22"/>
        </w:rPr>
        <w:t>дений о запрашиваемом субъекте хозяйствования (регистрационный номер (УНП), местонахождение) необходимо их указать</w:t>
      </w:r>
      <w:r w:rsidRPr="0066458D">
        <w:rPr>
          <w:b/>
          <w:bCs/>
          <w:sz w:val="22"/>
          <w:szCs w:val="22"/>
        </w:rPr>
        <w:t xml:space="preserve"> для осуществления более точного поиска субъекта</w:t>
      </w:r>
      <w:r>
        <w:rPr>
          <w:b/>
          <w:bCs/>
          <w:sz w:val="22"/>
          <w:szCs w:val="22"/>
        </w:rPr>
        <w:t xml:space="preserve"> хозяйствования </w:t>
      </w:r>
      <w:r w:rsidRPr="0066458D">
        <w:rPr>
          <w:b/>
          <w:bCs/>
          <w:sz w:val="22"/>
          <w:szCs w:val="22"/>
        </w:rPr>
        <w:t>в ЕГР.</w:t>
      </w:r>
    </w:p>
    <w:p w:rsidR="00EF593E" w:rsidRDefault="00EF593E" w:rsidP="006D529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186019">
        <w:rPr>
          <w:b/>
          <w:bCs/>
          <w:sz w:val="22"/>
          <w:szCs w:val="22"/>
        </w:rPr>
        <w:t>**</w:t>
      </w:r>
      <w:r>
        <w:rPr>
          <w:b/>
          <w:bCs/>
          <w:sz w:val="22"/>
          <w:szCs w:val="22"/>
        </w:rPr>
        <w:t xml:space="preserve"> от уплаты госпошлины за предоставление информации из Единого государственного регистра юридических лиц и индивидуальных предпринимателей освобождаются: </w:t>
      </w:r>
    </w:p>
    <w:p w:rsidR="00EF593E" w:rsidRDefault="00EF593E" w:rsidP="006D5299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государственные органы, иные государственные организации, подчиненные (подотчетные) Президенту Республики Беларусь или подчиненные Совету Министров Республики Беларусь, Национальная академия наук Беларуси, организации по государственной регистрации недвижимого имущества, прав на него и сделок с ним, а также суды и нотариусы;</w:t>
      </w:r>
    </w:p>
    <w:p w:rsidR="00EF593E" w:rsidRPr="00915E40" w:rsidRDefault="00EF593E" w:rsidP="006D5299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государственные органы, иные организации, назначающие и выплачивающие государственные пособия семьям, воспитывающим детей, - для назначения и выплаты государственных пособий семьям, воспитывающим детей, а также для проверки представленных гражданами документов и (или) сведений</w:t>
      </w:r>
      <w:r w:rsidRPr="00915E40">
        <w:rPr>
          <w:b/>
          <w:bCs/>
          <w:sz w:val="22"/>
          <w:szCs w:val="22"/>
        </w:rPr>
        <w:t>;</w:t>
      </w:r>
    </w:p>
    <w:p w:rsidR="00EF593E" w:rsidRPr="00AF6B28" w:rsidRDefault="00EF593E" w:rsidP="006D5299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иные категории плательщиков в случаях, установленных Президентом Республики Беларусь и международными договорами Республики Беларусь.</w:t>
      </w:r>
    </w:p>
    <w:sectPr w:rsidR="00EF593E" w:rsidRPr="00AF6B28" w:rsidSect="00D34D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DEF"/>
    <w:rsid w:val="00060E86"/>
    <w:rsid w:val="00080064"/>
    <w:rsid w:val="00146B1A"/>
    <w:rsid w:val="00186019"/>
    <w:rsid w:val="0019412F"/>
    <w:rsid w:val="00357EA7"/>
    <w:rsid w:val="00382FA6"/>
    <w:rsid w:val="00390C9B"/>
    <w:rsid w:val="003F787C"/>
    <w:rsid w:val="0050196D"/>
    <w:rsid w:val="00514125"/>
    <w:rsid w:val="00541B32"/>
    <w:rsid w:val="005D1E30"/>
    <w:rsid w:val="0066458D"/>
    <w:rsid w:val="006D5299"/>
    <w:rsid w:val="006E0501"/>
    <w:rsid w:val="00723A89"/>
    <w:rsid w:val="0072445D"/>
    <w:rsid w:val="007A4459"/>
    <w:rsid w:val="008E5DEF"/>
    <w:rsid w:val="00915E40"/>
    <w:rsid w:val="0092212D"/>
    <w:rsid w:val="00997EC7"/>
    <w:rsid w:val="00A63A10"/>
    <w:rsid w:val="00A76401"/>
    <w:rsid w:val="00A8210B"/>
    <w:rsid w:val="00AC60EC"/>
    <w:rsid w:val="00AF0B95"/>
    <w:rsid w:val="00AF6B28"/>
    <w:rsid w:val="00B62D59"/>
    <w:rsid w:val="00C70CD1"/>
    <w:rsid w:val="00C75D7E"/>
    <w:rsid w:val="00CB2E18"/>
    <w:rsid w:val="00CE502C"/>
    <w:rsid w:val="00D34D72"/>
    <w:rsid w:val="00DB5E7D"/>
    <w:rsid w:val="00DD24FA"/>
    <w:rsid w:val="00DF1E20"/>
    <w:rsid w:val="00DF57D5"/>
    <w:rsid w:val="00E02700"/>
    <w:rsid w:val="00E30D36"/>
    <w:rsid w:val="00E6307B"/>
    <w:rsid w:val="00EF593E"/>
    <w:rsid w:val="00F13A85"/>
    <w:rsid w:val="00FF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DEF"/>
    <w:rPr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"/>
    <w:basedOn w:val="Normal"/>
    <w:autoRedefine/>
    <w:uiPriority w:val="99"/>
    <w:rsid w:val="008E5DEF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0">
    <w:name w:val="Знак"/>
    <w:basedOn w:val="Normal"/>
    <w:autoRedefine/>
    <w:uiPriority w:val="99"/>
    <w:rsid w:val="005D1E30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table" w:styleId="TableGrid">
    <w:name w:val="Table Grid"/>
    <w:basedOn w:val="TableNormal"/>
    <w:uiPriority w:val="99"/>
    <w:rsid w:val="00D34D7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288</Words>
  <Characters>1648</Characters>
  <Application>Microsoft Office Outlook</Application>
  <DocSecurity>0</DocSecurity>
  <Lines>0</Lines>
  <Paragraphs>0</Paragraphs>
  <ScaleCrop>false</ScaleCrop>
  <Company>NINJUST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</dc:title>
  <dc:subject/>
  <dc:creator>344_3</dc:creator>
  <cp:keywords/>
  <dc:description/>
  <cp:lastModifiedBy>D_Minjust</cp:lastModifiedBy>
  <cp:revision>2</cp:revision>
  <cp:lastPrinted>2017-05-03T06:54:00Z</cp:lastPrinted>
  <dcterms:created xsi:type="dcterms:W3CDTF">2018-05-30T06:13:00Z</dcterms:created>
  <dcterms:modified xsi:type="dcterms:W3CDTF">2018-05-30T06:13:00Z</dcterms:modified>
</cp:coreProperties>
</file>